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19527" w14:textId="0CF2DE1C" w:rsidR="00A775CC" w:rsidRPr="0069642E" w:rsidRDefault="00E818EA" w:rsidP="0069642E">
      <w:pPr>
        <w:jc w:val="center"/>
        <w:rPr>
          <w:b/>
        </w:rPr>
      </w:pPr>
      <w:r w:rsidRPr="0069642E">
        <w:rPr>
          <w:b/>
        </w:rPr>
        <w:t>Анкета участника тренинга</w:t>
      </w:r>
      <w:r w:rsidR="003E34CB" w:rsidRPr="0069642E">
        <w:rPr>
          <w:b/>
        </w:rPr>
        <w:t xml:space="preserve"> «</w:t>
      </w:r>
      <w:r w:rsidR="003E34CB" w:rsidRPr="0069642E">
        <w:rPr>
          <w:b/>
        </w:rPr>
        <w:t>IDUIT – Повышение потенциала для сетей потребителей наркотиков</w:t>
      </w:r>
      <w:r w:rsidR="003E34CB" w:rsidRPr="0069642E">
        <w:rPr>
          <w:b/>
        </w:rPr>
        <w:t>»</w:t>
      </w:r>
      <w:r w:rsidR="004B4CB3" w:rsidRPr="0069642E">
        <w:rPr>
          <w:b/>
        </w:rPr>
        <w:t xml:space="preserve"> 26 февраля – 1 марта 2018 года</w:t>
      </w:r>
    </w:p>
    <w:p w14:paraId="7D336B5C" w14:textId="77777777" w:rsidR="00E818EA" w:rsidRDefault="00E818E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6508"/>
      </w:tblGrid>
      <w:tr w:rsidR="00524A5B" w14:paraId="422EF84E" w14:textId="77777777" w:rsidTr="00524A5B">
        <w:tc>
          <w:tcPr>
            <w:tcW w:w="2831" w:type="dxa"/>
          </w:tcPr>
          <w:p w14:paraId="489BE7DD" w14:textId="415A2AD0" w:rsidR="00CB6A8F" w:rsidRPr="00664410" w:rsidRDefault="00F5594E">
            <w:pPr>
              <w:rPr>
                <w:b/>
              </w:rPr>
            </w:pPr>
            <w:r w:rsidRPr="00664410">
              <w:rPr>
                <w:b/>
              </w:rPr>
              <w:t>ФИО</w:t>
            </w:r>
          </w:p>
        </w:tc>
        <w:tc>
          <w:tcPr>
            <w:tcW w:w="6508" w:type="dxa"/>
          </w:tcPr>
          <w:p w14:paraId="201AE0CE" w14:textId="77777777" w:rsidR="00CB6A8F" w:rsidRPr="00CD290A" w:rsidRDefault="00CB6A8F"/>
        </w:tc>
      </w:tr>
      <w:tr w:rsidR="00524A5B" w14:paraId="4E2F8762" w14:textId="77777777" w:rsidTr="00524A5B">
        <w:tc>
          <w:tcPr>
            <w:tcW w:w="2831" w:type="dxa"/>
          </w:tcPr>
          <w:p w14:paraId="1EF8AE64" w14:textId="3B29465A" w:rsidR="00CB6A8F" w:rsidRPr="00664410" w:rsidRDefault="00F5594E">
            <w:pPr>
              <w:rPr>
                <w:b/>
              </w:rPr>
            </w:pPr>
            <w:r w:rsidRPr="00664410">
              <w:rPr>
                <w:b/>
              </w:rPr>
              <w:t>Страна</w:t>
            </w:r>
          </w:p>
        </w:tc>
        <w:tc>
          <w:tcPr>
            <w:tcW w:w="6508" w:type="dxa"/>
          </w:tcPr>
          <w:p w14:paraId="4546F4F0" w14:textId="77777777" w:rsidR="00CB6A8F" w:rsidRDefault="00CB6A8F"/>
        </w:tc>
      </w:tr>
      <w:tr w:rsidR="00524A5B" w14:paraId="6155BE6A" w14:textId="77777777" w:rsidTr="00524A5B">
        <w:tc>
          <w:tcPr>
            <w:tcW w:w="2831" w:type="dxa"/>
          </w:tcPr>
          <w:p w14:paraId="10699F88" w14:textId="397CCDE7" w:rsidR="00CB6A8F" w:rsidRPr="00664410" w:rsidRDefault="00F5594E">
            <w:pPr>
              <w:rPr>
                <w:b/>
              </w:rPr>
            </w:pPr>
            <w:r w:rsidRPr="00664410">
              <w:rPr>
                <w:b/>
              </w:rPr>
              <w:t>Адрес</w:t>
            </w:r>
          </w:p>
        </w:tc>
        <w:tc>
          <w:tcPr>
            <w:tcW w:w="6508" w:type="dxa"/>
          </w:tcPr>
          <w:p w14:paraId="3F19F195" w14:textId="77777777" w:rsidR="00CB6A8F" w:rsidRDefault="00CB6A8F"/>
        </w:tc>
      </w:tr>
      <w:tr w:rsidR="00524A5B" w14:paraId="090A0BC6" w14:textId="77777777" w:rsidTr="00524A5B">
        <w:tc>
          <w:tcPr>
            <w:tcW w:w="2831" w:type="dxa"/>
          </w:tcPr>
          <w:p w14:paraId="3176C7D1" w14:textId="6DFA032E" w:rsidR="00CB6A8F" w:rsidRPr="00664410" w:rsidRDefault="00F5594E">
            <w:pPr>
              <w:rPr>
                <w:b/>
              </w:rPr>
            </w:pPr>
            <w:r w:rsidRPr="00664410">
              <w:rPr>
                <w:b/>
              </w:rPr>
              <w:t>Контакты (</w:t>
            </w:r>
            <w:r w:rsidRPr="00664410">
              <w:rPr>
                <w:b/>
                <w:lang w:val="en-US"/>
              </w:rPr>
              <w:t>e</w:t>
            </w:r>
            <w:r w:rsidRPr="00664410">
              <w:rPr>
                <w:b/>
              </w:rPr>
              <w:t>-</w:t>
            </w:r>
            <w:r w:rsidRPr="00664410">
              <w:rPr>
                <w:b/>
                <w:lang w:val="en-US"/>
              </w:rPr>
              <w:t>mail</w:t>
            </w:r>
            <w:r w:rsidRPr="00664410">
              <w:rPr>
                <w:b/>
              </w:rPr>
              <w:t xml:space="preserve">, номер телефона, скайп и </w:t>
            </w:r>
            <w:proofErr w:type="spellStart"/>
            <w:r w:rsidRPr="00664410">
              <w:rPr>
                <w:b/>
              </w:rPr>
              <w:t>пр</w:t>
            </w:r>
            <w:proofErr w:type="spellEnd"/>
            <w:r w:rsidRPr="00664410">
              <w:rPr>
                <w:b/>
              </w:rPr>
              <w:t>)</w:t>
            </w:r>
          </w:p>
        </w:tc>
        <w:tc>
          <w:tcPr>
            <w:tcW w:w="6508" w:type="dxa"/>
          </w:tcPr>
          <w:p w14:paraId="34DC7890" w14:textId="77777777" w:rsidR="00CB6A8F" w:rsidRDefault="00CB6A8F"/>
        </w:tc>
      </w:tr>
      <w:tr w:rsidR="00524A5B" w14:paraId="35AE5192" w14:textId="77777777" w:rsidTr="00524A5B">
        <w:tc>
          <w:tcPr>
            <w:tcW w:w="2831" w:type="dxa"/>
          </w:tcPr>
          <w:p w14:paraId="61726E23" w14:textId="1B866CCC" w:rsidR="00CB6A8F" w:rsidRPr="004B4CB3" w:rsidRDefault="004B4CB3" w:rsidP="004B4CB3">
            <w:pPr>
              <w:rPr>
                <w:b/>
              </w:rPr>
            </w:pPr>
            <w:r>
              <w:rPr>
                <w:b/>
              </w:rPr>
              <w:t>Позиционируете</w:t>
            </w:r>
            <w:r w:rsidRPr="004B4CB3">
              <w:rPr>
                <w:b/>
              </w:rPr>
              <w:t xml:space="preserve"> ли вы себя к</w:t>
            </w:r>
            <w:r>
              <w:rPr>
                <w:b/>
              </w:rPr>
              <w:t>ак</w:t>
            </w:r>
            <w:r w:rsidRPr="004B4CB3">
              <w:rPr>
                <w:b/>
              </w:rPr>
              <w:t xml:space="preserve"> </w:t>
            </w:r>
            <w:r>
              <w:rPr>
                <w:b/>
              </w:rPr>
              <w:t>человек</w:t>
            </w:r>
            <w:r w:rsidRPr="004B4CB3">
              <w:rPr>
                <w:b/>
              </w:rPr>
              <w:t>, у</w:t>
            </w:r>
            <w:r>
              <w:rPr>
                <w:b/>
              </w:rPr>
              <w:t>потребляющий</w:t>
            </w:r>
            <w:r w:rsidRPr="004B4CB3">
              <w:rPr>
                <w:b/>
              </w:rPr>
              <w:t xml:space="preserve"> наркотики?</w:t>
            </w:r>
          </w:p>
        </w:tc>
        <w:tc>
          <w:tcPr>
            <w:tcW w:w="6508" w:type="dxa"/>
          </w:tcPr>
          <w:p w14:paraId="7DF8324B" w14:textId="77777777" w:rsidR="00CB6A8F" w:rsidRDefault="00CB6A8F"/>
        </w:tc>
      </w:tr>
      <w:tr w:rsidR="00524A5B" w14:paraId="766B07AD" w14:textId="77777777" w:rsidTr="00524A5B">
        <w:tc>
          <w:tcPr>
            <w:tcW w:w="2831" w:type="dxa"/>
          </w:tcPr>
          <w:p w14:paraId="7B7C1E49" w14:textId="78C0C2AA" w:rsidR="00CB6A8F" w:rsidRPr="0069642E" w:rsidRDefault="0069642E">
            <w:pPr>
              <w:rPr>
                <w:b/>
              </w:rPr>
            </w:pPr>
            <w:r w:rsidRPr="0069642E">
              <w:rPr>
                <w:b/>
              </w:rPr>
              <w:t>Зачем вы хотите принять участие в тренинге?</w:t>
            </w:r>
          </w:p>
        </w:tc>
        <w:tc>
          <w:tcPr>
            <w:tcW w:w="6508" w:type="dxa"/>
          </w:tcPr>
          <w:p w14:paraId="63A2C4F6" w14:textId="77777777" w:rsidR="00CB6A8F" w:rsidRDefault="00CB6A8F"/>
        </w:tc>
      </w:tr>
    </w:tbl>
    <w:p w14:paraId="0613D3E0" w14:textId="77777777" w:rsidR="00E818EA" w:rsidRDefault="00E818EA"/>
    <w:p w14:paraId="15F8D9D0" w14:textId="06C8C354" w:rsidR="0069642E" w:rsidRDefault="0069642E" w:rsidP="0069642E">
      <w:pPr>
        <w:jc w:val="center"/>
      </w:pPr>
      <w:r w:rsidRPr="00C75042">
        <w:rPr>
          <w:b/>
        </w:rPr>
        <w:t>Мотивационное письмо</w:t>
      </w:r>
    </w:p>
    <w:p w14:paraId="306E1A76" w14:textId="77777777" w:rsidR="00C75042" w:rsidRDefault="00C75042" w:rsidP="0069642E">
      <w:pPr>
        <w:jc w:val="center"/>
      </w:pPr>
    </w:p>
    <w:p w14:paraId="0AF9F2D8" w14:textId="77777777" w:rsidR="00C75042" w:rsidRDefault="00C75042" w:rsidP="0069642E">
      <w:pPr>
        <w:jc w:val="center"/>
      </w:pPr>
    </w:p>
    <w:p w14:paraId="31E5F102" w14:textId="77777777" w:rsidR="00C75042" w:rsidRPr="00C75042" w:rsidRDefault="00C75042" w:rsidP="00C75042">
      <w:bookmarkStart w:id="0" w:name="_GoBack"/>
      <w:bookmarkEnd w:id="0"/>
    </w:p>
    <w:sectPr w:rsidR="00C75042" w:rsidRPr="00C75042" w:rsidSect="00D85842">
      <w:headerReference w:type="default" r:id="rId6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2BD36A" w14:textId="77777777" w:rsidR="007572E0" w:rsidRDefault="007572E0" w:rsidP="00CD290A">
      <w:r>
        <w:separator/>
      </w:r>
    </w:p>
  </w:endnote>
  <w:endnote w:type="continuationSeparator" w:id="0">
    <w:p w14:paraId="40FEC8E8" w14:textId="77777777" w:rsidR="007572E0" w:rsidRDefault="007572E0" w:rsidP="00CD2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9CE77C" w14:textId="77777777" w:rsidR="007572E0" w:rsidRDefault="007572E0" w:rsidP="00CD290A">
      <w:r>
        <w:separator/>
      </w:r>
    </w:p>
  </w:footnote>
  <w:footnote w:type="continuationSeparator" w:id="0">
    <w:p w14:paraId="50932C2C" w14:textId="77777777" w:rsidR="007572E0" w:rsidRDefault="007572E0" w:rsidP="00CD290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64B190" w14:textId="4E0C2BD2" w:rsidR="00CD290A" w:rsidRDefault="00CD290A">
    <w:pPr>
      <w:pStyle w:val="a4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10840532" wp14:editId="598FDA96">
          <wp:simplePos x="0" y="0"/>
          <wp:positionH relativeFrom="column">
            <wp:posOffset>-111760</wp:posOffset>
          </wp:positionH>
          <wp:positionV relativeFrom="paragraph">
            <wp:posOffset>-215900</wp:posOffset>
          </wp:positionV>
          <wp:extent cx="1024890" cy="726440"/>
          <wp:effectExtent l="0" t="0" r="0" b="10160"/>
          <wp:wrapTight wrapText="bothSides">
            <wp:wrapPolygon edited="1">
              <wp:start x="0" y="0"/>
              <wp:lineTo x="17" y="96"/>
              <wp:lineTo x="17" y="96"/>
              <wp:lineTo x="17" y="96"/>
              <wp:lineTo x="0" y="0"/>
            </wp:wrapPolygon>
          </wp:wrapTight>
          <wp:docPr id="2" name="Рисунок 2" descr="../../Бланки/logo_ENPUD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../../Бланки/logo_ENPUD_c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890" cy="726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1973CF3B" wp14:editId="225F32EE">
          <wp:simplePos x="0" y="0"/>
          <wp:positionH relativeFrom="column">
            <wp:posOffset>913765</wp:posOffset>
          </wp:positionH>
          <wp:positionV relativeFrom="paragraph">
            <wp:posOffset>12065</wp:posOffset>
          </wp:positionV>
          <wp:extent cx="1219835" cy="457835"/>
          <wp:effectExtent l="0" t="0" r="0" b="0"/>
          <wp:wrapSquare wrapText="bothSides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PUD 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835" cy="457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777A9026" wp14:editId="67BCA34C">
          <wp:simplePos x="0" y="0"/>
          <wp:positionH relativeFrom="column">
            <wp:posOffset>2400300</wp:posOffset>
          </wp:positionH>
          <wp:positionV relativeFrom="paragraph">
            <wp:posOffset>11430</wp:posOffset>
          </wp:positionV>
          <wp:extent cx="1798320" cy="487680"/>
          <wp:effectExtent l="0" t="0" r="5080" b="0"/>
          <wp:wrapSquare wrapText="bothSides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65408" behindDoc="0" locked="0" layoutInCell="1" allowOverlap="1" wp14:anchorId="08EA710F" wp14:editId="43F9E3B7">
          <wp:simplePos x="0" y="0"/>
          <wp:positionH relativeFrom="column">
            <wp:posOffset>4343400</wp:posOffset>
          </wp:positionH>
          <wp:positionV relativeFrom="paragraph">
            <wp:posOffset>8255</wp:posOffset>
          </wp:positionV>
          <wp:extent cx="1367790" cy="469900"/>
          <wp:effectExtent l="0" t="0" r="3810" b="12700"/>
          <wp:wrapTight wrapText="bothSides">
            <wp:wrapPolygon edited="1">
              <wp:start x="0" y="0"/>
              <wp:lineTo x="-88" y="-743"/>
              <wp:lineTo x="-88" y="-743"/>
              <wp:lineTo x="-88" y="-743"/>
              <wp:lineTo x="0" y="0"/>
            </wp:wrapPolygon>
          </wp:wrapTight>
          <wp:docPr id="1" name="Рисунок 1" descr="../../../../Downloads/EHRA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../Downloads/EHRA_logo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79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FCD7B4" w14:textId="52554A3E" w:rsidR="00CD290A" w:rsidRDefault="00CD290A">
    <w:pPr>
      <w:pStyle w:val="a4"/>
    </w:pPr>
  </w:p>
  <w:p w14:paraId="4FEBC791" w14:textId="77777777" w:rsidR="00CD290A" w:rsidRDefault="00CD290A">
    <w:pPr>
      <w:pStyle w:val="a4"/>
    </w:pPr>
  </w:p>
  <w:p w14:paraId="159FCB0F" w14:textId="7BB660EC" w:rsidR="00CD290A" w:rsidRDefault="00CD290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1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96A"/>
    <w:rsid w:val="00007EAC"/>
    <w:rsid w:val="000A11D6"/>
    <w:rsid w:val="00386F3F"/>
    <w:rsid w:val="003E34CB"/>
    <w:rsid w:val="004B4CB3"/>
    <w:rsid w:val="00524A5B"/>
    <w:rsid w:val="00536ED2"/>
    <w:rsid w:val="0059596A"/>
    <w:rsid w:val="00664410"/>
    <w:rsid w:val="0069642E"/>
    <w:rsid w:val="007572E0"/>
    <w:rsid w:val="00911069"/>
    <w:rsid w:val="00A24B22"/>
    <w:rsid w:val="00C75042"/>
    <w:rsid w:val="00CB6A8F"/>
    <w:rsid w:val="00CD290A"/>
    <w:rsid w:val="00D85842"/>
    <w:rsid w:val="00E818EA"/>
    <w:rsid w:val="00F5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5D86D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6A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D290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D290A"/>
  </w:style>
  <w:style w:type="paragraph" w:styleId="a6">
    <w:name w:val="footer"/>
    <w:basedOn w:val="a"/>
    <w:link w:val="a7"/>
    <w:uiPriority w:val="99"/>
    <w:unhideWhenUsed/>
    <w:rsid w:val="00CD290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2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1" Type="http://schemas.openxmlformats.org/officeDocument/2006/relationships/image" Target="media/image1.jpe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Work File D_.tmp</Template>
  <TotalTime>8</TotalTime>
  <Pages>1</Pages>
  <Words>49</Words>
  <Characters>282</Characters>
  <Application>Microsoft Macintosh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Asaeva Alena</dc:creator>
  <cp:keywords/>
  <dc:description/>
  <cp:lastModifiedBy>Asaeva Alena</cp:lastModifiedBy>
  <cp:revision>5</cp:revision>
  <dcterms:created xsi:type="dcterms:W3CDTF">2018-01-26T15:18:00Z</dcterms:created>
  <dcterms:modified xsi:type="dcterms:W3CDTF">2018-01-26T15:31:00Z</dcterms:modified>
</cp:coreProperties>
</file>