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B9A58" w14:textId="27F33D38" w:rsidR="00700550" w:rsidRDefault="00700550" w:rsidP="004E32A8">
      <w:pPr>
        <w:jc w:val="center"/>
      </w:pPr>
      <w:bookmarkStart w:id="0" w:name="_GoBack"/>
      <w:bookmarkEnd w:id="0"/>
      <w:r>
        <w:t>Дорогие друзья!</w:t>
      </w:r>
    </w:p>
    <w:p w14:paraId="50F0261E" w14:textId="77777777" w:rsidR="00700550" w:rsidRDefault="00700550" w:rsidP="00593504">
      <w:pPr>
        <w:jc w:val="both"/>
      </w:pPr>
    </w:p>
    <w:p w14:paraId="39804B89" w14:textId="20DFECD0" w:rsidR="00700550" w:rsidRDefault="00236D8D" w:rsidP="00593504">
      <w:pPr>
        <w:jc w:val="both"/>
      </w:pPr>
      <w:r>
        <w:t>ЕСЛУН совместно с ИНПУД в</w:t>
      </w:r>
      <w:r w:rsidR="00700550">
        <w:t xml:space="preserve"> рамках про</w:t>
      </w:r>
      <w:r w:rsidR="008216ED">
        <w:t xml:space="preserve">екта </w:t>
      </w:r>
      <w:r w:rsidR="008216ED" w:rsidRPr="00ED2BBF">
        <w:t>«Преодоление пробелов II»</w:t>
      </w:r>
      <w:r w:rsidR="00273494">
        <w:t>, при технической поддержке ЕАСВ,</w:t>
      </w:r>
      <w:r w:rsidR="00700550">
        <w:t xml:space="preserve"> объявляют конкурс на участие в тренинге </w:t>
      </w:r>
      <w:r>
        <w:t xml:space="preserve">по изучению </w:t>
      </w:r>
      <w:r w:rsidRPr="00ED2BBF">
        <w:t xml:space="preserve">инструмента </w:t>
      </w:r>
      <w:r w:rsidR="00273494">
        <w:t xml:space="preserve">под названием </w:t>
      </w:r>
      <w:r w:rsidRPr="00ED2BBF">
        <w:t>«Внедрение комплексных программ</w:t>
      </w:r>
      <w:r>
        <w:t xml:space="preserve"> по ВИЧ и ВГС с людьми, употребляющими </w:t>
      </w:r>
      <w:r w:rsidRPr="00ED2BBF">
        <w:t>наркотики</w:t>
      </w:r>
      <w:r>
        <w:t xml:space="preserve"> инъекционно</w:t>
      </w:r>
      <w:r w:rsidR="00273494">
        <w:t xml:space="preserve">» или </w:t>
      </w:r>
      <w:r>
        <w:t>IDUIT.</w:t>
      </w:r>
    </w:p>
    <w:p w14:paraId="2D893A8C" w14:textId="77777777" w:rsidR="00236D8D" w:rsidRPr="00B1404A" w:rsidRDefault="00236D8D" w:rsidP="00593504">
      <w:pPr>
        <w:jc w:val="both"/>
      </w:pPr>
    </w:p>
    <w:p w14:paraId="4F5DF686" w14:textId="053B4832" w:rsidR="00236D8D" w:rsidRDefault="0000156B" w:rsidP="00593504">
      <w:pPr>
        <w:jc w:val="both"/>
      </w:pPr>
      <w:r>
        <w:t xml:space="preserve">Тренинг пройдет </w:t>
      </w:r>
      <w:r w:rsidR="00C9004C">
        <w:t>в Бишкеке</w:t>
      </w:r>
      <w:r w:rsidR="00683D15">
        <w:t xml:space="preserve"> (Кыргызстан)</w:t>
      </w:r>
      <w:r w:rsidR="00C9004C">
        <w:t xml:space="preserve"> </w:t>
      </w:r>
      <w:r w:rsidRPr="00683D15">
        <w:rPr>
          <w:b/>
        </w:rPr>
        <w:t xml:space="preserve">с </w:t>
      </w:r>
      <w:r w:rsidR="00B1404A" w:rsidRPr="00683D15">
        <w:rPr>
          <w:b/>
        </w:rPr>
        <w:t>26 февраля по 1 марта</w:t>
      </w:r>
      <w:r w:rsidRPr="00683D15">
        <w:rPr>
          <w:b/>
        </w:rPr>
        <w:t xml:space="preserve"> </w:t>
      </w:r>
      <w:r w:rsidR="00C9004C" w:rsidRPr="00683D15">
        <w:rPr>
          <w:b/>
        </w:rPr>
        <w:t>2018 года</w:t>
      </w:r>
      <w:r w:rsidR="00C9004C">
        <w:t>.</w:t>
      </w:r>
    </w:p>
    <w:p w14:paraId="3820D2AD" w14:textId="77777777" w:rsidR="00C9004C" w:rsidRDefault="00C9004C" w:rsidP="00593504">
      <w:pPr>
        <w:jc w:val="both"/>
      </w:pPr>
    </w:p>
    <w:p w14:paraId="3202F6B9" w14:textId="5DD1D16D" w:rsidR="00D54B33" w:rsidRPr="006E16EF" w:rsidRDefault="00C9004C" w:rsidP="00593504">
      <w:pPr>
        <w:jc w:val="both"/>
      </w:pPr>
      <w:r>
        <w:t xml:space="preserve">Тренинг для тренеров. </w:t>
      </w:r>
      <w:r w:rsidR="00B1404A">
        <w:t xml:space="preserve">Для участия в тренинге будут выбраны </w:t>
      </w:r>
      <w:r w:rsidR="00D54B33">
        <w:t>20 человек</w:t>
      </w:r>
      <w:r w:rsidR="00D60F4E">
        <w:t xml:space="preserve"> из 10 стран,</w:t>
      </w:r>
      <w:r w:rsidR="00D54B33">
        <w:t xml:space="preserve"> обладающие навыком проведения обучающих мероприятий</w:t>
      </w:r>
      <w:r w:rsidR="006E16EF">
        <w:t>. Участники тренинга будут выбраны</w:t>
      </w:r>
      <w:r w:rsidR="00E72E73">
        <w:t xml:space="preserve"> с учетом гендерного баланса</w:t>
      </w:r>
      <w:r>
        <w:t>.</w:t>
      </w:r>
    </w:p>
    <w:p w14:paraId="543530C3" w14:textId="36BFDFAA" w:rsidR="0000156B" w:rsidRDefault="00B1404A" w:rsidP="00593504">
      <w:pPr>
        <w:jc w:val="both"/>
      </w:pPr>
      <w:r>
        <w:t xml:space="preserve"> </w:t>
      </w:r>
    </w:p>
    <w:p w14:paraId="179C8DFF" w14:textId="18D80E33" w:rsidR="0000156B" w:rsidRDefault="0000156B" w:rsidP="00593504">
      <w:pPr>
        <w:jc w:val="both"/>
      </w:pPr>
      <w:r>
        <w:t xml:space="preserve">Для участия приглашаются </w:t>
      </w:r>
      <w:r w:rsidR="00C9004C">
        <w:t>только те, кто готов</w:t>
      </w:r>
      <w:r w:rsidR="00593504">
        <w:t xml:space="preserve"> передавать полученные на тренинге знания </w:t>
      </w:r>
      <w:r w:rsidR="00593504" w:rsidRPr="00ED2BBF">
        <w:t xml:space="preserve">среди </w:t>
      </w:r>
      <w:r w:rsidR="00593504">
        <w:t>равных: своих сверстников, друзей, знакомых, коллег по употреблению наркотиков из ВЕЦА.</w:t>
      </w:r>
    </w:p>
    <w:p w14:paraId="4378D924" w14:textId="77777777" w:rsidR="00593504" w:rsidRDefault="00593504" w:rsidP="00593504">
      <w:pPr>
        <w:jc w:val="both"/>
      </w:pPr>
    </w:p>
    <w:p w14:paraId="0E2F1E7C" w14:textId="1493E847" w:rsidR="00593504" w:rsidRDefault="00593504" w:rsidP="00593504">
      <w:pPr>
        <w:jc w:val="both"/>
      </w:pPr>
      <w:r>
        <w:t>В результате полученных знаний</w:t>
      </w:r>
      <w:r w:rsidR="009F127B">
        <w:t>,</w:t>
      </w:r>
      <w:r>
        <w:t xml:space="preserve"> будет разработан план ра</w:t>
      </w:r>
      <w:r w:rsidR="009F127B">
        <w:t>звития для повышения потенциала</w:t>
      </w:r>
      <w:r>
        <w:t xml:space="preserve"> ЕСЛУН и оказания помощи</w:t>
      </w:r>
      <w:r w:rsidR="009F127B">
        <w:t xml:space="preserve"> членам сети</w:t>
      </w:r>
      <w:r>
        <w:t>.</w:t>
      </w:r>
    </w:p>
    <w:p w14:paraId="47FDAE70" w14:textId="77777777" w:rsidR="00D60F4E" w:rsidRDefault="00D60F4E" w:rsidP="00593504">
      <w:pPr>
        <w:jc w:val="both"/>
      </w:pPr>
    </w:p>
    <w:p w14:paraId="7B699229" w14:textId="0FA53D77" w:rsidR="00D60F4E" w:rsidRPr="00D60F4E" w:rsidRDefault="00D60F4E" w:rsidP="00D60F4E">
      <w:pPr>
        <w:suppressAutoHyphens/>
        <w:rPr>
          <w:b/>
        </w:rPr>
      </w:pPr>
      <w:r w:rsidRPr="00D60F4E">
        <w:rPr>
          <w:b/>
        </w:rPr>
        <w:t>Требования к кандидатам:</w:t>
      </w:r>
    </w:p>
    <w:p w14:paraId="1C19353E" w14:textId="005EAC7A" w:rsidR="00D60F4E" w:rsidRPr="00ED2BBF" w:rsidRDefault="00D60F4E" w:rsidP="00D60F4E">
      <w:pPr>
        <w:suppressAutoHyphens/>
      </w:pPr>
      <w:r w:rsidRPr="00ED2BBF">
        <w:t xml:space="preserve">• </w:t>
      </w:r>
      <w:r w:rsidRPr="00D60F4E">
        <w:t>грамотность в снижении вреда:</w:t>
      </w:r>
      <w:r>
        <w:t xml:space="preserve"> знание</w:t>
      </w:r>
      <w:r w:rsidRPr="00ED2BBF">
        <w:t xml:space="preserve"> пр</w:t>
      </w:r>
      <w:r>
        <w:t>ограмм игл и шприцев, опиоидной заместительной терапии и при</w:t>
      </w:r>
      <w:r w:rsidR="00683D15">
        <w:t>нципов работы по снижению вреда;</w:t>
      </w:r>
    </w:p>
    <w:p w14:paraId="0E1C593A" w14:textId="4B0B61FE" w:rsidR="00D60F4E" w:rsidRPr="00ED2BBF" w:rsidRDefault="00D60F4E" w:rsidP="00D60F4E">
      <w:pPr>
        <w:suppressAutoHyphens/>
      </w:pPr>
      <w:r w:rsidRPr="00ED2BBF">
        <w:t xml:space="preserve">• </w:t>
      </w:r>
      <w:r w:rsidRPr="00D60F4E">
        <w:t>опыт взаимодействия с государственными учреждениями</w:t>
      </w:r>
      <w:r w:rsidRPr="00ED2BBF">
        <w:t xml:space="preserve"> (</w:t>
      </w:r>
      <w:proofErr w:type="spellStart"/>
      <w:r>
        <w:t>адвокация</w:t>
      </w:r>
      <w:proofErr w:type="spellEnd"/>
      <w:r w:rsidRPr="00ED2BBF">
        <w:t>)</w:t>
      </w:r>
      <w:r w:rsidR="00683D15">
        <w:t>;</w:t>
      </w:r>
    </w:p>
    <w:p w14:paraId="7097C768" w14:textId="0EBB246B" w:rsidR="00D60F4E" w:rsidRPr="00ED2BBF" w:rsidRDefault="00D60F4E" w:rsidP="00D60F4E">
      <w:pPr>
        <w:suppressAutoHyphens/>
      </w:pPr>
      <w:r>
        <w:t xml:space="preserve">• </w:t>
      </w:r>
      <w:r w:rsidRPr="00D60F4E">
        <w:t>принадлежность к сообществу потребителей наркотиков и правозащитных активистов</w:t>
      </w:r>
      <w:r w:rsidR="00683D15">
        <w:t>;</w:t>
      </w:r>
    </w:p>
    <w:p w14:paraId="72A610B7" w14:textId="17B9928E" w:rsidR="00D60F4E" w:rsidRDefault="00D60F4E" w:rsidP="00D60F4E">
      <w:pPr>
        <w:suppressAutoHyphens/>
      </w:pPr>
      <w:r w:rsidRPr="00ED2BBF">
        <w:t xml:space="preserve">• </w:t>
      </w:r>
      <w:r w:rsidRPr="00D60F4E">
        <w:t>наличие опыта проведения обучающих мер</w:t>
      </w:r>
      <w:r w:rsidR="00683D15">
        <w:t xml:space="preserve">оприятий </w:t>
      </w:r>
      <w:r w:rsidRPr="00D60F4E">
        <w:t>(перечислить проведенные мероприятия и даты их проведения)</w:t>
      </w:r>
      <w:r w:rsidR="00683D15">
        <w:t>.</w:t>
      </w:r>
    </w:p>
    <w:p w14:paraId="765B0E8F" w14:textId="27CE8B2E" w:rsidR="00BE012B" w:rsidRDefault="00BE012B" w:rsidP="00D60F4E">
      <w:pPr>
        <w:suppressAutoHyphens/>
      </w:pPr>
    </w:p>
    <w:p w14:paraId="39BE34A2" w14:textId="50F60B49" w:rsidR="00BE012B" w:rsidRPr="00BE012B" w:rsidRDefault="00BE012B" w:rsidP="00D60F4E">
      <w:pPr>
        <w:suppressAutoHyphens/>
        <w:rPr>
          <w:b/>
        </w:rPr>
      </w:pPr>
      <w:r w:rsidRPr="00BE012B">
        <w:rPr>
          <w:b/>
        </w:rPr>
        <w:t>Также потребуется:</w:t>
      </w:r>
    </w:p>
    <w:p w14:paraId="67DC2B26" w14:textId="1585362E" w:rsidR="00D60F4E" w:rsidRDefault="00D60F4E" w:rsidP="00D60F4E">
      <w:pPr>
        <w:suppressAutoHyphens/>
      </w:pPr>
      <w:r>
        <w:t>• Мотивационное письмо</w:t>
      </w:r>
      <w:r w:rsidR="004E32A8">
        <w:t>, где нужно рассказать</w:t>
      </w:r>
      <w:r>
        <w:t xml:space="preserve"> о целях</w:t>
      </w:r>
      <w:r w:rsidR="004E32A8">
        <w:t xml:space="preserve"> вашего обучения</w:t>
      </w:r>
      <w:r>
        <w:t xml:space="preserve"> (</w:t>
      </w:r>
      <w:r w:rsidRPr="00360D74">
        <w:t>зачем вы собираетесь участвовать в тренинге</w:t>
      </w:r>
      <w:r w:rsidRPr="00D60F4E">
        <w:t>)</w:t>
      </w:r>
      <w:r w:rsidRPr="00360D74">
        <w:t xml:space="preserve"> и что вы потом будет</w:t>
      </w:r>
      <w:r w:rsidR="00683D15">
        <w:t>е делать с полученными знаниями.</w:t>
      </w:r>
    </w:p>
    <w:p w14:paraId="04703596" w14:textId="327C3DE8" w:rsidR="00D60F4E" w:rsidRDefault="00D60F4E" w:rsidP="00D60F4E">
      <w:pPr>
        <w:suppressAutoHyphens/>
      </w:pPr>
      <w:r>
        <w:t xml:space="preserve">• </w:t>
      </w:r>
      <w:r w:rsidRPr="00ED2BBF">
        <w:t>Действующий электронный адрес</w:t>
      </w:r>
      <w:r w:rsidR="00683D15">
        <w:t>.</w:t>
      </w:r>
    </w:p>
    <w:p w14:paraId="6A19D0BB" w14:textId="635FB3C9" w:rsidR="00D60F4E" w:rsidRPr="00177F44" w:rsidRDefault="00D60F4E" w:rsidP="00D60F4E">
      <w:pPr>
        <w:jc w:val="both"/>
      </w:pPr>
      <w:r w:rsidRPr="00ED2BBF">
        <w:t xml:space="preserve">• </w:t>
      </w:r>
      <w:r>
        <w:t xml:space="preserve">Человек должен быть </w:t>
      </w:r>
      <w:r w:rsidRPr="00ED2BBF">
        <w:t>член</w:t>
      </w:r>
      <w:r>
        <w:t xml:space="preserve">ом организации или инициативной </w:t>
      </w:r>
      <w:r w:rsidRPr="00ED2BBF">
        <w:t>группы людей, употребляющих наркотики (</w:t>
      </w:r>
      <w:r>
        <w:t>зарегистрированной</w:t>
      </w:r>
      <w:r w:rsidRPr="00ED2BBF">
        <w:t xml:space="preserve"> или не</w:t>
      </w:r>
      <w:r>
        <w:t>зарегистрированной</w:t>
      </w:r>
      <w:r w:rsidRPr="00ED2BBF">
        <w:t>)</w:t>
      </w:r>
      <w:r w:rsidR="00683D15">
        <w:t>.</w:t>
      </w:r>
    </w:p>
    <w:p w14:paraId="3AF37F33" w14:textId="77777777" w:rsidR="00593504" w:rsidRDefault="00593504" w:rsidP="00593504">
      <w:pPr>
        <w:jc w:val="both"/>
      </w:pPr>
    </w:p>
    <w:p w14:paraId="3F41984E" w14:textId="236D5948" w:rsidR="00593504" w:rsidRPr="00BE012B" w:rsidRDefault="00593504" w:rsidP="00593504">
      <w:pPr>
        <w:jc w:val="both"/>
        <w:rPr>
          <w:b/>
        </w:rPr>
      </w:pPr>
      <w:r w:rsidRPr="00BE012B">
        <w:rPr>
          <w:b/>
        </w:rPr>
        <w:t xml:space="preserve">Для заявки </w:t>
      </w:r>
      <w:r w:rsidR="00683D15">
        <w:rPr>
          <w:b/>
        </w:rPr>
        <w:t>на участие</w:t>
      </w:r>
      <w:r w:rsidRPr="00BE012B">
        <w:rPr>
          <w:b/>
        </w:rPr>
        <w:t xml:space="preserve"> в тре</w:t>
      </w:r>
      <w:r w:rsidR="00683D15">
        <w:rPr>
          <w:b/>
        </w:rPr>
        <w:t xml:space="preserve">нинге, необходимо прислать на адрес </w:t>
      </w:r>
      <w:hyperlink r:id="rId7" w:history="1">
        <w:r w:rsidR="00683D15" w:rsidRPr="00083333">
          <w:rPr>
            <w:rStyle w:val="a3"/>
            <w:b/>
          </w:rPr>
          <w:t>sc.enpud@gmail.com</w:t>
        </w:r>
      </w:hyperlink>
      <w:r w:rsidR="00683D15">
        <w:rPr>
          <w:b/>
        </w:rPr>
        <w:t xml:space="preserve"> следующие документы</w:t>
      </w:r>
      <w:r w:rsidRPr="00BE012B">
        <w:rPr>
          <w:b/>
        </w:rPr>
        <w:t>:</w:t>
      </w:r>
    </w:p>
    <w:p w14:paraId="291C3694" w14:textId="0926BA0A" w:rsidR="00593504" w:rsidRDefault="00683D15" w:rsidP="00593504">
      <w:pPr>
        <w:jc w:val="both"/>
      </w:pPr>
      <w:r>
        <w:t>1.</w:t>
      </w:r>
      <w:r w:rsidR="00593504">
        <w:t xml:space="preserve"> резюме</w:t>
      </w:r>
      <w:r w:rsidR="004E32A8">
        <w:t xml:space="preserve"> с указанием страны и города проживания, контактной информации в начале документа</w:t>
      </w:r>
      <w:r w:rsidR="00593504">
        <w:t>;</w:t>
      </w:r>
    </w:p>
    <w:p w14:paraId="63B37436" w14:textId="14FBF213" w:rsidR="008216ED" w:rsidRDefault="00683D15" w:rsidP="00593504">
      <w:pPr>
        <w:jc w:val="both"/>
      </w:pPr>
      <w:r>
        <w:t>2.</w:t>
      </w:r>
      <w:r w:rsidR="00B93854">
        <w:t xml:space="preserve"> мотивационное письмо, отвечающее на вопрос, зачем вы хотите принять участие в тренинге, и что потом будете делать с полученными знаниями, а также </w:t>
      </w:r>
      <w:r w:rsidR="004E32A8">
        <w:t>с указанием вашей принадлежности к сообществу людей, употребляющих наркотики</w:t>
      </w:r>
      <w:r w:rsidR="008216ED">
        <w:t>;</w:t>
      </w:r>
    </w:p>
    <w:p w14:paraId="213E7FC1" w14:textId="62836C13" w:rsidR="00593504" w:rsidRDefault="009F127B" w:rsidP="00683D15">
      <w:pPr>
        <w:pStyle w:val="aa"/>
        <w:numPr>
          <w:ilvl w:val="0"/>
          <w:numId w:val="1"/>
        </w:numPr>
        <w:jc w:val="both"/>
      </w:pPr>
      <w:r>
        <w:lastRenderedPageBreak/>
        <w:t>в документах</w:t>
      </w:r>
      <w:r w:rsidR="008216ED">
        <w:t xml:space="preserve"> </w:t>
      </w:r>
      <w:r>
        <w:t xml:space="preserve">должна </w:t>
      </w:r>
      <w:r w:rsidR="00177F44">
        <w:t>содержаться</w:t>
      </w:r>
      <w:r w:rsidR="008216ED">
        <w:t xml:space="preserve"> </w:t>
      </w:r>
      <w:r>
        <w:t>информация, подтверждающая</w:t>
      </w:r>
      <w:r w:rsidR="00B93854">
        <w:t xml:space="preserve"> наличие опыта проведения</w:t>
      </w:r>
      <w:r w:rsidR="00593504">
        <w:t xml:space="preserve"> обучающих мероприятий</w:t>
      </w:r>
      <w:r w:rsidR="00D60F4E">
        <w:t xml:space="preserve"> и соответствие</w:t>
      </w:r>
      <w:r w:rsidR="008216ED">
        <w:t xml:space="preserve"> кандидата</w:t>
      </w:r>
      <w:r w:rsidR="00D60F4E">
        <w:t xml:space="preserve"> другим требованиям, </w:t>
      </w:r>
      <w:r w:rsidR="008216ED">
        <w:t>перечисленным</w:t>
      </w:r>
      <w:r w:rsidR="00D60F4E">
        <w:t xml:space="preserve"> выше</w:t>
      </w:r>
      <w:r w:rsidR="008216ED">
        <w:t>.</w:t>
      </w:r>
    </w:p>
    <w:p w14:paraId="0FE8DCAE" w14:textId="77777777" w:rsidR="00D60F4E" w:rsidRDefault="00D60F4E" w:rsidP="00593504">
      <w:pPr>
        <w:jc w:val="both"/>
      </w:pPr>
    </w:p>
    <w:p w14:paraId="015D9015" w14:textId="2010D481" w:rsidR="00593504" w:rsidRPr="007B4099" w:rsidRDefault="00683D15" w:rsidP="008216ED">
      <w:pPr>
        <w:ind w:left="567" w:right="560"/>
        <w:jc w:val="both"/>
      </w:pPr>
      <w:r>
        <w:rPr>
          <w:color w:val="C00000"/>
        </w:rPr>
        <w:t>Заявки принимаются</w:t>
      </w:r>
      <w:r w:rsidR="00593504" w:rsidRPr="008216ED">
        <w:rPr>
          <w:color w:val="C00000"/>
        </w:rPr>
        <w:t xml:space="preserve"> </w:t>
      </w:r>
      <w:r w:rsidR="00D60F4E" w:rsidRPr="008216ED">
        <w:rPr>
          <w:color w:val="C00000"/>
        </w:rPr>
        <w:t xml:space="preserve">не позднее </w:t>
      </w:r>
      <w:r w:rsidR="00EC3F0A" w:rsidRPr="008216ED">
        <w:rPr>
          <w:b/>
          <w:color w:val="C00000"/>
        </w:rPr>
        <w:t>5</w:t>
      </w:r>
      <w:r w:rsidR="00BA63EE" w:rsidRPr="008216ED">
        <w:rPr>
          <w:b/>
          <w:color w:val="C00000"/>
        </w:rPr>
        <w:t xml:space="preserve"> февраля </w:t>
      </w:r>
      <w:r w:rsidR="00D60F4E" w:rsidRPr="008216ED">
        <w:rPr>
          <w:b/>
          <w:color w:val="C00000"/>
        </w:rPr>
        <w:t xml:space="preserve">2018 года 22:00 часов по среднеевропейскому времени </w:t>
      </w:r>
      <w:r w:rsidR="00593504" w:rsidRPr="008216ED">
        <w:rPr>
          <w:b/>
          <w:color w:val="C00000"/>
        </w:rPr>
        <w:t xml:space="preserve">на адрес: </w:t>
      </w:r>
      <w:hyperlink r:id="rId8" w:history="1">
        <w:proofErr w:type="spellStart"/>
        <w:r w:rsidR="00593504" w:rsidRPr="008216ED">
          <w:rPr>
            <w:rStyle w:val="a3"/>
            <w:b/>
            <w:color w:val="C00000"/>
            <w:lang w:val="en-US"/>
          </w:rPr>
          <w:t>sc</w:t>
        </w:r>
        <w:proofErr w:type="spellEnd"/>
        <w:r w:rsidR="00593504" w:rsidRPr="008216ED">
          <w:rPr>
            <w:rStyle w:val="a3"/>
            <w:b/>
            <w:color w:val="C00000"/>
          </w:rPr>
          <w:t>.</w:t>
        </w:r>
        <w:proofErr w:type="spellStart"/>
        <w:r w:rsidR="00593504" w:rsidRPr="008216ED">
          <w:rPr>
            <w:rStyle w:val="a3"/>
            <w:b/>
            <w:color w:val="C00000"/>
            <w:lang w:val="en-US"/>
          </w:rPr>
          <w:t>enpud</w:t>
        </w:r>
        <w:proofErr w:type="spellEnd"/>
        <w:r w:rsidR="00593504" w:rsidRPr="008216ED">
          <w:rPr>
            <w:rStyle w:val="a3"/>
            <w:b/>
            <w:color w:val="C00000"/>
          </w:rPr>
          <w:t>@</w:t>
        </w:r>
        <w:proofErr w:type="spellStart"/>
        <w:r w:rsidR="00593504" w:rsidRPr="008216ED">
          <w:rPr>
            <w:rStyle w:val="a3"/>
            <w:b/>
            <w:color w:val="C00000"/>
            <w:lang w:val="en-US"/>
          </w:rPr>
          <w:t>gmail</w:t>
        </w:r>
        <w:proofErr w:type="spellEnd"/>
        <w:r w:rsidR="00593504" w:rsidRPr="008216ED">
          <w:rPr>
            <w:rStyle w:val="a3"/>
            <w:b/>
            <w:color w:val="C00000"/>
          </w:rPr>
          <w:t>.</w:t>
        </w:r>
        <w:r w:rsidR="00593504" w:rsidRPr="008216ED">
          <w:rPr>
            <w:rStyle w:val="a3"/>
            <w:b/>
            <w:color w:val="C00000"/>
            <w:lang w:val="en-US"/>
          </w:rPr>
          <w:t>com</w:t>
        </w:r>
      </w:hyperlink>
      <w:r w:rsidR="00593504" w:rsidRPr="008216ED">
        <w:rPr>
          <w:color w:val="C00000"/>
        </w:rPr>
        <w:t xml:space="preserve"> </w:t>
      </w:r>
      <w:r w:rsidR="007B4099" w:rsidRPr="008216ED">
        <w:rPr>
          <w:color w:val="C00000"/>
        </w:rPr>
        <w:t>с темой письма «</w:t>
      </w:r>
      <w:r w:rsidR="00E72E73" w:rsidRPr="008216ED">
        <w:rPr>
          <w:color w:val="C00000"/>
        </w:rPr>
        <w:t xml:space="preserve">Заявка на </w:t>
      </w:r>
      <w:r w:rsidR="007B4099" w:rsidRPr="008216ED">
        <w:rPr>
          <w:color w:val="C00000"/>
        </w:rPr>
        <w:t>тренинг IDUIT»</w:t>
      </w:r>
      <w:r>
        <w:rPr>
          <w:color w:val="C00000"/>
        </w:rPr>
        <w:t>.</w:t>
      </w:r>
    </w:p>
    <w:p w14:paraId="541F3488" w14:textId="77777777" w:rsidR="00593504" w:rsidRDefault="00593504" w:rsidP="00593504">
      <w:pPr>
        <w:jc w:val="both"/>
      </w:pPr>
    </w:p>
    <w:p w14:paraId="481ED66D" w14:textId="488385AB" w:rsidR="00593504" w:rsidRDefault="00593504" w:rsidP="00593504">
      <w:pPr>
        <w:jc w:val="both"/>
      </w:pPr>
      <w:r>
        <w:t>Конкурсная комиссия проведет оценк</w:t>
      </w:r>
      <w:r w:rsidR="00EC3F0A">
        <w:t>у анкет и объявит результаты к 9</w:t>
      </w:r>
      <w:r>
        <w:t xml:space="preserve"> февраля 2018 года.</w:t>
      </w:r>
    </w:p>
    <w:p w14:paraId="2A63AB2F" w14:textId="77777777" w:rsidR="00593504" w:rsidRDefault="00593504" w:rsidP="00593504">
      <w:pPr>
        <w:jc w:val="both"/>
      </w:pPr>
    </w:p>
    <w:p w14:paraId="03DFCDC9" w14:textId="49D5381F" w:rsidR="006E16EF" w:rsidRDefault="006E16EF" w:rsidP="00593504">
      <w:pPr>
        <w:jc w:val="both"/>
      </w:pPr>
      <w:r>
        <w:t xml:space="preserve">Всем участникам тренинга будет оплачен перелет, проживание, трансфер, суточные. </w:t>
      </w:r>
      <w:r w:rsidR="008216ED">
        <w:t xml:space="preserve">Рабочие языки – русский, английский. </w:t>
      </w:r>
    </w:p>
    <w:p w14:paraId="4CAAF3E1" w14:textId="77777777" w:rsidR="00593504" w:rsidRDefault="00593504" w:rsidP="00593504">
      <w:pPr>
        <w:jc w:val="both"/>
      </w:pPr>
    </w:p>
    <w:p w14:paraId="59CCE913" w14:textId="37BD46F7" w:rsidR="0030200A" w:rsidRDefault="0030200A" w:rsidP="00593504">
      <w:pPr>
        <w:jc w:val="both"/>
      </w:pPr>
      <w:r>
        <w:t xml:space="preserve">Если возникнут вопросы, пишите по адресу: </w:t>
      </w:r>
      <w:hyperlink r:id="rId9" w:history="1">
        <w:r w:rsidRPr="00083333">
          <w:rPr>
            <w:rStyle w:val="a3"/>
          </w:rPr>
          <w:t>sc.enpud@gmail.com</w:t>
        </w:r>
      </w:hyperlink>
    </w:p>
    <w:p w14:paraId="38103FDE" w14:textId="77777777" w:rsidR="0030200A" w:rsidRPr="0030200A" w:rsidRDefault="0030200A" w:rsidP="00593504">
      <w:pPr>
        <w:jc w:val="both"/>
      </w:pPr>
    </w:p>
    <w:p w14:paraId="498CB14B" w14:textId="77777777" w:rsidR="00273494" w:rsidRPr="004E32A8" w:rsidRDefault="00273494" w:rsidP="00593504">
      <w:pPr>
        <w:jc w:val="both"/>
      </w:pPr>
    </w:p>
    <w:p w14:paraId="555AD55B" w14:textId="60A613C7" w:rsidR="00593504" w:rsidRPr="00593504" w:rsidRDefault="00593504" w:rsidP="00593504">
      <w:pPr>
        <w:jc w:val="both"/>
        <w:rPr>
          <w:b/>
          <w:i/>
        </w:rPr>
      </w:pPr>
      <w:r w:rsidRPr="00593504">
        <w:rPr>
          <w:b/>
          <w:i/>
        </w:rPr>
        <w:t xml:space="preserve">Что такое </w:t>
      </w:r>
      <w:r w:rsidRPr="00593504">
        <w:rPr>
          <w:b/>
          <w:i/>
          <w:lang w:val="en-US"/>
        </w:rPr>
        <w:t>IDUIT</w:t>
      </w:r>
      <w:r w:rsidRPr="00593504">
        <w:rPr>
          <w:b/>
          <w:i/>
        </w:rPr>
        <w:t>?</w:t>
      </w:r>
    </w:p>
    <w:p w14:paraId="3C8D0373" w14:textId="77777777" w:rsidR="00700550" w:rsidRDefault="00700550" w:rsidP="00593504">
      <w:pPr>
        <w:jc w:val="both"/>
      </w:pPr>
    </w:p>
    <w:p w14:paraId="6E5E801B" w14:textId="62D3E8FC" w:rsidR="008F17A8" w:rsidRDefault="003925A5" w:rsidP="00593504">
      <w:pPr>
        <w:jc w:val="both"/>
      </w:pPr>
      <w:r>
        <w:t>Аббревиатура</w:t>
      </w:r>
      <w:r w:rsidRPr="003925A5">
        <w:t xml:space="preserve"> IDUIT </w:t>
      </w:r>
      <w:r>
        <w:t>обозначает</w:t>
      </w:r>
      <w:r w:rsidRPr="003925A5">
        <w:t xml:space="preserve"> </w:t>
      </w:r>
      <w:r>
        <w:t>«</w:t>
      </w:r>
      <w:proofErr w:type="spellStart"/>
      <w:r w:rsidRPr="003925A5">
        <w:t>Implementing</w:t>
      </w:r>
      <w:proofErr w:type="spellEnd"/>
      <w:r w:rsidRPr="003925A5">
        <w:t xml:space="preserve"> </w:t>
      </w:r>
      <w:proofErr w:type="spellStart"/>
      <w:r w:rsidRPr="003925A5">
        <w:t>Comprehensive</w:t>
      </w:r>
      <w:proofErr w:type="spellEnd"/>
      <w:r w:rsidRPr="003925A5">
        <w:t xml:space="preserve"> HIV </w:t>
      </w:r>
      <w:proofErr w:type="spellStart"/>
      <w:r w:rsidRPr="003925A5">
        <w:t>and</w:t>
      </w:r>
      <w:proofErr w:type="spellEnd"/>
      <w:r w:rsidRPr="003925A5">
        <w:t xml:space="preserve"> HCV </w:t>
      </w:r>
      <w:proofErr w:type="spellStart"/>
      <w:r w:rsidRPr="003925A5">
        <w:t>Programmes</w:t>
      </w:r>
      <w:proofErr w:type="spellEnd"/>
      <w:r w:rsidRPr="003925A5">
        <w:t xml:space="preserve"> </w:t>
      </w:r>
      <w:proofErr w:type="spellStart"/>
      <w:r w:rsidRPr="003925A5">
        <w:t>with</w:t>
      </w:r>
      <w:proofErr w:type="spellEnd"/>
      <w:r w:rsidRPr="003925A5">
        <w:t xml:space="preserve"> </w:t>
      </w:r>
      <w:proofErr w:type="spellStart"/>
      <w:r w:rsidRPr="003925A5">
        <w:t>People</w:t>
      </w:r>
      <w:proofErr w:type="spellEnd"/>
      <w:r w:rsidRPr="003925A5">
        <w:t xml:space="preserve"> </w:t>
      </w:r>
      <w:proofErr w:type="spellStart"/>
      <w:r w:rsidRPr="003925A5">
        <w:t>Who</w:t>
      </w:r>
      <w:proofErr w:type="spellEnd"/>
      <w:r w:rsidRPr="003925A5">
        <w:t xml:space="preserve"> </w:t>
      </w:r>
      <w:proofErr w:type="spellStart"/>
      <w:r w:rsidRPr="003925A5">
        <w:t>Inject</w:t>
      </w:r>
      <w:proofErr w:type="spellEnd"/>
      <w:r w:rsidRPr="003925A5">
        <w:t xml:space="preserve"> </w:t>
      </w:r>
      <w:proofErr w:type="spellStart"/>
      <w:r w:rsidRPr="003925A5">
        <w:t>Drugs</w:t>
      </w:r>
      <w:proofErr w:type="spellEnd"/>
      <w:r w:rsidRPr="003925A5">
        <w:t xml:space="preserve">: </w:t>
      </w:r>
      <w:proofErr w:type="spellStart"/>
      <w:r w:rsidRPr="003925A5">
        <w:t>Practical</w:t>
      </w:r>
      <w:proofErr w:type="spellEnd"/>
      <w:r w:rsidRPr="003925A5">
        <w:t xml:space="preserve"> </w:t>
      </w:r>
      <w:proofErr w:type="spellStart"/>
      <w:r w:rsidRPr="003925A5">
        <w:t>Guidance</w:t>
      </w:r>
      <w:proofErr w:type="spellEnd"/>
      <w:r w:rsidRPr="003925A5"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Collaborative</w:t>
      </w:r>
      <w:proofErr w:type="spellEnd"/>
      <w:r>
        <w:t xml:space="preserve"> </w:t>
      </w:r>
      <w:proofErr w:type="spellStart"/>
      <w:r>
        <w:t>Interventions</w:t>
      </w:r>
      <w:proofErr w:type="spellEnd"/>
      <w:r>
        <w:t xml:space="preserve"> </w:t>
      </w:r>
      <w:r w:rsidRPr="003925A5">
        <w:t>(</w:t>
      </w:r>
      <w:proofErr w:type="spellStart"/>
      <w:r w:rsidRPr="003925A5">
        <w:t>the</w:t>
      </w:r>
      <w:proofErr w:type="spellEnd"/>
      <w:r w:rsidRPr="003925A5">
        <w:t xml:space="preserve"> “IDUIT”)</w:t>
      </w:r>
      <w:r>
        <w:t>» или «</w:t>
      </w:r>
      <w:r w:rsidR="0047432F">
        <w:t>Внедрение комплексных программ по ВИЧ и ВГС с людьми, которые вводят наркотики: практическое руководство для совместных вмешательств («</w:t>
      </w:r>
      <w:r>
        <w:t>IDUIT</w:t>
      </w:r>
      <w:r w:rsidR="0047432F">
        <w:t>»)</w:t>
      </w:r>
      <w:r>
        <w:t>»</w:t>
      </w:r>
      <w:r w:rsidR="008F17A8">
        <w:t>.</w:t>
      </w:r>
    </w:p>
    <w:p w14:paraId="61C522C6" w14:textId="77777777" w:rsidR="008F17A8" w:rsidRDefault="008F17A8" w:rsidP="00593504">
      <w:pPr>
        <w:jc w:val="both"/>
      </w:pPr>
    </w:p>
    <w:p w14:paraId="6A0372D0" w14:textId="10B33AD7" w:rsidR="0047432F" w:rsidRDefault="007364E2" w:rsidP="00593504">
      <w:pPr>
        <w:jc w:val="both"/>
      </w:pPr>
      <w:r>
        <w:t>Это</w:t>
      </w:r>
      <w:r w:rsidR="0047432F">
        <w:t xml:space="preserve"> инструмент</w:t>
      </w:r>
      <w:r>
        <w:t>, который</w:t>
      </w:r>
      <w:r w:rsidR="0047432F">
        <w:t xml:space="preserve"> содержит практические рекомендации по внедрению п</w:t>
      </w:r>
      <w:r w:rsidR="003925A5">
        <w:t>рограмм ВИЧ и гепатита С (HCV) с учетом особенностей и потребностей людей, употребляющих</w:t>
      </w:r>
      <w:r w:rsidR="0047432F">
        <w:t xml:space="preserve"> инъекционные наркотики. Он основан на рекомендациях в техническом руководстве ВОЗ, </w:t>
      </w:r>
      <w:r w:rsidR="003925A5">
        <w:t>UNODC</w:t>
      </w:r>
      <w:r w:rsidR="0047432F">
        <w:t xml:space="preserve">, </w:t>
      </w:r>
      <w:r w:rsidR="003925A5">
        <w:t>UNAIDS</w:t>
      </w:r>
      <w:r w:rsidR="0047432F">
        <w:t xml:space="preserve"> для стран по установлению целей</w:t>
      </w:r>
      <w:r w:rsidR="003925A5">
        <w:t>, способствующих обеспечению</w:t>
      </w:r>
      <w:r w:rsidR="0047432F">
        <w:t xml:space="preserve"> доступа к профилактике, лечению и уходу в связи с ВИЧ для потребите</w:t>
      </w:r>
      <w:r w:rsidR="003925A5">
        <w:t>лей инъекционных наркотиков</w:t>
      </w:r>
      <w:r w:rsidR="006E60C2">
        <w:t>.</w:t>
      </w:r>
    </w:p>
    <w:p w14:paraId="21587433" w14:textId="77777777" w:rsidR="0047432F" w:rsidRDefault="0047432F" w:rsidP="00593504">
      <w:pPr>
        <w:jc w:val="both"/>
      </w:pPr>
    </w:p>
    <w:p w14:paraId="6866DB1D" w14:textId="77777777" w:rsidR="006E60C2" w:rsidRDefault="0047432F" w:rsidP="00593504">
      <w:pPr>
        <w:jc w:val="both"/>
      </w:pPr>
      <w:r>
        <w:t>Рассматриваемые темы включают</w:t>
      </w:r>
      <w:r w:rsidR="006E60C2">
        <w:t>:</w:t>
      </w:r>
    </w:p>
    <w:p w14:paraId="4E51E8AB" w14:textId="77777777" w:rsidR="006E60C2" w:rsidRDefault="006E60C2" w:rsidP="00593504">
      <w:pPr>
        <w:jc w:val="both"/>
      </w:pPr>
      <w:r>
        <w:t>-</w:t>
      </w:r>
      <w:r w:rsidR="0047432F">
        <w:t xml:space="preserve"> расширение прав и возможностей </w:t>
      </w:r>
      <w:r>
        <w:t xml:space="preserve">сообществ, </w:t>
      </w:r>
      <w:r w:rsidR="0047432F">
        <w:t>в том числе создание потенциала организаций и сетей людей, употре</w:t>
      </w:r>
      <w:r>
        <w:t>бляющих инъекционные наркотики;</w:t>
      </w:r>
    </w:p>
    <w:p w14:paraId="45E1CBE8" w14:textId="43DEEB2E" w:rsidR="006E60C2" w:rsidRDefault="006E60C2" w:rsidP="00593504">
      <w:pPr>
        <w:jc w:val="both"/>
      </w:pPr>
      <w:r>
        <w:t>- правовую реформу</w:t>
      </w:r>
      <w:r w:rsidR="0047432F">
        <w:t xml:space="preserve">, права человека и устранение стигмы </w:t>
      </w:r>
      <w:r>
        <w:t>и дискриминации в отношении людей, употребляющих наркотики;</w:t>
      </w:r>
    </w:p>
    <w:p w14:paraId="3C10BB9E" w14:textId="7848FBCB" w:rsidR="006E60C2" w:rsidRDefault="006E60C2" w:rsidP="00593504">
      <w:pPr>
        <w:jc w:val="both"/>
      </w:pPr>
      <w:r>
        <w:t>- здравоохранение и поддержку</w:t>
      </w:r>
      <w:r w:rsidR="0047432F">
        <w:t xml:space="preserve"> для комплексног</w:t>
      </w:r>
      <w:r>
        <w:t>о пакета мер по снижению вреда;</w:t>
      </w:r>
    </w:p>
    <w:p w14:paraId="59F1227E" w14:textId="77777777" w:rsidR="006E60C2" w:rsidRDefault="006E60C2" w:rsidP="00593504">
      <w:pPr>
        <w:jc w:val="both"/>
      </w:pPr>
      <w:r>
        <w:t xml:space="preserve">- </w:t>
      </w:r>
      <w:r w:rsidR="0047432F">
        <w:t xml:space="preserve">подходы к оказанию услуг, в том числе привлечение людей, употребляющих инъекционные наркотики, в качестве сотрудников по программам и аутрич-работников из числа сверстников; </w:t>
      </w:r>
    </w:p>
    <w:p w14:paraId="407B1C5D" w14:textId="77777777" w:rsidR="006E60C2" w:rsidRDefault="006E60C2" w:rsidP="00593504">
      <w:pPr>
        <w:jc w:val="both"/>
      </w:pPr>
      <w:r>
        <w:t>- и управление</w:t>
      </w:r>
      <w:r w:rsidR="0047432F">
        <w:t xml:space="preserve"> программами. </w:t>
      </w:r>
    </w:p>
    <w:p w14:paraId="5860B1E5" w14:textId="77777777" w:rsidR="006E60C2" w:rsidRDefault="006E60C2" w:rsidP="00593504">
      <w:pPr>
        <w:jc w:val="both"/>
      </w:pPr>
    </w:p>
    <w:p w14:paraId="596E8BD0" w14:textId="17268AF2" w:rsidR="0047432F" w:rsidRDefault="0047432F" w:rsidP="00593504">
      <w:pPr>
        <w:jc w:val="both"/>
      </w:pPr>
      <w:r>
        <w:t>Этот инструмент содержит примеры передовой практики со всего мира, которые могут быть использованы для поддержки усилий по</w:t>
      </w:r>
      <w:r w:rsidR="006E60C2">
        <w:t xml:space="preserve"> планированию программ и услуг для людей, употребляющих </w:t>
      </w:r>
      <w:r>
        <w:t>инъекционные наркотики.</w:t>
      </w:r>
    </w:p>
    <w:p w14:paraId="00F688C0" w14:textId="77777777" w:rsidR="0047432F" w:rsidRDefault="0047432F" w:rsidP="00593504">
      <w:pPr>
        <w:jc w:val="both"/>
      </w:pPr>
    </w:p>
    <w:p w14:paraId="0CE8ED98" w14:textId="77777777" w:rsidR="0047432F" w:rsidRDefault="0047432F" w:rsidP="00593504">
      <w:pPr>
        <w:jc w:val="both"/>
      </w:pPr>
      <w:r>
        <w:t>Этот инструмент предназначен для использования должностными лицами общественного здравоохранения, руководителями программ по ВИЧ и снижению вреда, НПО, в том числе организациями сообщества и гражданского общества, и медицинскими работниками. Он также может представлять интерес для международных финансовых учреждений, лиц, занимающихся разработкой политики в области здравоохранения и адвокатов.</w:t>
      </w:r>
    </w:p>
    <w:p w14:paraId="5EEF8A67" w14:textId="77777777" w:rsidR="0047432F" w:rsidRDefault="0047432F" w:rsidP="00593504">
      <w:pPr>
        <w:jc w:val="both"/>
      </w:pPr>
    </w:p>
    <w:p w14:paraId="35E13171" w14:textId="6BF19C6C" w:rsidR="004C039E" w:rsidRDefault="00E50C57" w:rsidP="00593504">
      <w:pPr>
        <w:jc w:val="both"/>
      </w:pPr>
      <w:r w:rsidRPr="00E50C57">
        <w:t>Этот инструмент неофициально известен как IDUIT и является третьим в серии инструментов по реализации программ по ВИЧ с ключевыми группами населения</w:t>
      </w:r>
      <w:r w:rsidR="0047432F">
        <w:t xml:space="preserve">. Другие публикации включают инструмент </w:t>
      </w:r>
      <w:r>
        <w:t>реализации для</w:t>
      </w:r>
      <w:r w:rsidR="0047432F">
        <w:t xml:space="preserve"> секс-работников (</w:t>
      </w:r>
      <w:hyperlink r:id="rId10" w:history="1">
        <w:r w:rsidR="0047432F" w:rsidRPr="00DD4CB5">
          <w:rPr>
            <w:rStyle w:val="a3"/>
          </w:rPr>
          <w:t>SWIT</w:t>
        </w:r>
      </w:hyperlink>
      <w:r w:rsidR="0047432F">
        <w:t xml:space="preserve">), опубликованный Всемирной организацией здравоохранения (2013 г.), инструмент </w:t>
      </w:r>
      <w:r>
        <w:t>реализации для</w:t>
      </w:r>
      <w:r w:rsidR="0047432F">
        <w:t xml:space="preserve"> мужчин, имеющих половые контакты с мужчинами (</w:t>
      </w:r>
      <w:hyperlink r:id="rId11" w:history="1">
        <w:r w:rsidR="0047432F" w:rsidRPr="00DD4CB5">
          <w:rPr>
            <w:rStyle w:val="a3"/>
          </w:rPr>
          <w:t>МСМИТ</w:t>
        </w:r>
      </w:hyperlink>
      <w:r w:rsidR="0047432F">
        <w:t xml:space="preserve">), опубликованные Фондом Организации Объединенных Наций в области народонаселения (2015 г.), </w:t>
      </w:r>
      <w:r w:rsidR="00DD4CB5" w:rsidRPr="00DD4CB5">
        <w:t>и инструмент реализации для транссексуалов (</w:t>
      </w:r>
      <w:hyperlink r:id="rId12" w:history="1">
        <w:r w:rsidR="00DD4CB5" w:rsidRPr="00DD4CB5">
          <w:rPr>
            <w:rStyle w:val="a3"/>
          </w:rPr>
          <w:t>TRAN</w:t>
        </w:r>
        <w:r w:rsidR="00DD4CB5" w:rsidRPr="00DD4CB5">
          <w:rPr>
            <w:rStyle w:val="a3"/>
            <w:lang w:val="en-US"/>
          </w:rPr>
          <w:t>S</w:t>
        </w:r>
        <w:r w:rsidR="00DD4CB5" w:rsidRPr="00DD4CB5">
          <w:rPr>
            <w:rStyle w:val="a3"/>
          </w:rPr>
          <w:t>IT</w:t>
        </w:r>
      </w:hyperlink>
      <w:r w:rsidR="00DD4CB5" w:rsidRPr="00DD4CB5">
        <w:t xml:space="preserve">), </w:t>
      </w:r>
      <w:r w:rsidR="00DD4CB5">
        <w:t>который опубликован Программой</w:t>
      </w:r>
      <w:r w:rsidR="00DD4CB5" w:rsidRPr="00DD4CB5">
        <w:t xml:space="preserve"> развития Организации Объединенных Наций (2016)</w:t>
      </w:r>
      <w:r w:rsidR="00DD4CB5">
        <w:t>.</w:t>
      </w:r>
    </w:p>
    <w:p w14:paraId="769DEA54" w14:textId="77777777" w:rsidR="008F17A8" w:rsidRDefault="008F17A8" w:rsidP="00593504">
      <w:pPr>
        <w:jc w:val="both"/>
      </w:pPr>
    </w:p>
    <w:p w14:paraId="2333901A" w14:textId="5FF29A99" w:rsidR="008F17A8" w:rsidRDefault="008F17A8" w:rsidP="00593504">
      <w:pPr>
        <w:jc w:val="both"/>
      </w:pPr>
      <w:r>
        <w:t xml:space="preserve">IDUIT на английском </w:t>
      </w:r>
      <w:hyperlink r:id="rId13" w:history="1">
        <w:r w:rsidRPr="008F17A8">
          <w:rPr>
            <w:rStyle w:val="a3"/>
          </w:rPr>
          <w:t>здесь</w:t>
        </w:r>
      </w:hyperlink>
      <w:r>
        <w:t>.</w:t>
      </w:r>
    </w:p>
    <w:sectPr w:rsidR="008F17A8" w:rsidSect="00D85842">
      <w:headerReference w:type="defaul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897D9" w14:textId="77777777" w:rsidR="001319A1" w:rsidRDefault="001319A1" w:rsidP="003C6E51">
      <w:r>
        <w:separator/>
      </w:r>
    </w:p>
  </w:endnote>
  <w:endnote w:type="continuationSeparator" w:id="0">
    <w:p w14:paraId="5201E68F" w14:textId="77777777" w:rsidR="001319A1" w:rsidRDefault="001319A1" w:rsidP="003C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EDF59" w14:textId="77777777" w:rsidR="001319A1" w:rsidRDefault="001319A1" w:rsidP="003C6E51">
      <w:r>
        <w:separator/>
      </w:r>
    </w:p>
  </w:footnote>
  <w:footnote w:type="continuationSeparator" w:id="0">
    <w:p w14:paraId="77929FE6" w14:textId="77777777" w:rsidR="001319A1" w:rsidRDefault="001319A1" w:rsidP="003C6E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3AD086" w14:textId="486164AB" w:rsidR="003C6E51" w:rsidRDefault="003C6E51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023B372D" wp14:editId="5F183466">
          <wp:simplePos x="0" y="0"/>
          <wp:positionH relativeFrom="column">
            <wp:posOffset>-289733</wp:posOffset>
          </wp:positionH>
          <wp:positionV relativeFrom="paragraph">
            <wp:posOffset>47134</wp:posOffset>
          </wp:positionV>
          <wp:extent cx="1025236" cy="726786"/>
          <wp:effectExtent l="0" t="0" r="0" b="10160"/>
          <wp:wrapTight wrapText="bothSides">
            <wp:wrapPolygon edited="1">
              <wp:start x="0" y="0"/>
              <wp:lineTo x="17" y="96"/>
              <wp:lineTo x="17" y="96"/>
              <wp:lineTo x="17" y="96"/>
              <wp:lineTo x="0" y="0"/>
            </wp:wrapPolygon>
          </wp:wrapTight>
          <wp:docPr id="2" name="Рисунок 2" descr="../../Бланки/logo_ENPUD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../Бланки/logo_ENPUD_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236" cy="726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27F8A" w14:textId="57635C5E" w:rsidR="003C6E51" w:rsidRDefault="0030200A">
    <w:pPr>
      <w:pStyle w:val="a6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55406C39" wp14:editId="5DE5F3F5">
          <wp:simplePos x="0" y="0"/>
          <wp:positionH relativeFrom="column">
            <wp:posOffset>2517140</wp:posOffset>
          </wp:positionH>
          <wp:positionV relativeFrom="paragraph">
            <wp:posOffset>52705</wp:posOffset>
          </wp:positionV>
          <wp:extent cx="1798320" cy="487680"/>
          <wp:effectExtent l="0" t="0" r="5080" b="0"/>
          <wp:wrapSquare wrapText="bothSides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4384" behindDoc="0" locked="0" layoutInCell="1" allowOverlap="1" wp14:anchorId="338B4E05" wp14:editId="19DB771D">
          <wp:simplePos x="0" y="0"/>
          <wp:positionH relativeFrom="column">
            <wp:posOffset>4460875</wp:posOffset>
          </wp:positionH>
          <wp:positionV relativeFrom="paragraph">
            <wp:posOffset>52070</wp:posOffset>
          </wp:positionV>
          <wp:extent cx="1367790" cy="469900"/>
          <wp:effectExtent l="0" t="0" r="3810" b="12700"/>
          <wp:wrapTight wrapText="bothSides">
            <wp:wrapPolygon edited="1">
              <wp:start x="0" y="0"/>
              <wp:lineTo x="-88" y="-743"/>
              <wp:lineTo x="-88" y="-743"/>
              <wp:lineTo x="-88" y="-743"/>
              <wp:lineTo x="0" y="0"/>
            </wp:wrapPolygon>
          </wp:wrapTight>
          <wp:docPr id="1" name="Рисунок 1" descr="../../../../Downloads/EH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Downloads/EHRA_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79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62D1B50B" wp14:editId="6D9604B5">
          <wp:simplePos x="0" y="0"/>
          <wp:positionH relativeFrom="column">
            <wp:posOffset>911225</wp:posOffset>
          </wp:positionH>
          <wp:positionV relativeFrom="paragraph">
            <wp:posOffset>55880</wp:posOffset>
          </wp:positionV>
          <wp:extent cx="1447800" cy="543560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PUD logo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66B563" w14:textId="77777777" w:rsidR="0030200A" w:rsidRDefault="0030200A">
    <w:pPr>
      <w:pStyle w:val="a6"/>
    </w:pPr>
  </w:p>
  <w:p w14:paraId="59D39B3C" w14:textId="5B2E19CC" w:rsidR="003C6E51" w:rsidRDefault="003C6E51">
    <w:pPr>
      <w:pStyle w:val="a6"/>
    </w:pPr>
  </w:p>
  <w:p w14:paraId="25F73F4A" w14:textId="4C0D480A" w:rsidR="003C6E51" w:rsidRDefault="003C6E51">
    <w:pPr>
      <w:pStyle w:val="a6"/>
    </w:pPr>
  </w:p>
  <w:p w14:paraId="1943C257" w14:textId="5FB3A754" w:rsidR="003C6E51" w:rsidRDefault="003C6E51">
    <w:pPr>
      <w:pStyle w:val="a6"/>
    </w:pPr>
  </w:p>
  <w:p w14:paraId="57834FE2" w14:textId="77777777" w:rsidR="003C6E51" w:rsidRDefault="003C6E51">
    <w:pPr>
      <w:pStyle w:val="a6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24289"/>
    <w:multiLevelType w:val="hybridMultilevel"/>
    <w:tmpl w:val="A4A61054"/>
    <w:lvl w:ilvl="0" w:tplc="0419000D">
      <w:start w:val="1"/>
      <w:numFmt w:val="bullet"/>
      <w:lvlText w:val=""/>
      <w:lvlJc w:val="left"/>
      <w:pPr>
        <w:ind w:left="7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3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9E"/>
    <w:rsid w:val="0000156B"/>
    <w:rsid w:val="000D312F"/>
    <w:rsid w:val="001319A1"/>
    <w:rsid w:val="00177F44"/>
    <w:rsid w:val="00236D8D"/>
    <w:rsid w:val="002669AA"/>
    <w:rsid w:val="00273494"/>
    <w:rsid w:val="002B48FC"/>
    <w:rsid w:val="0030200A"/>
    <w:rsid w:val="00386F3F"/>
    <w:rsid w:val="003925A5"/>
    <w:rsid w:val="003C6E51"/>
    <w:rsid w:val="0047432F"/>
    <w:rsid w:val="004C039E"/>
    <w:rsid w:val="004E32A8"/>
    <w:rsid w:val="00536ED2"/>
    <w:rsid w:val="00593504"/>
    <w:rsid w:val="005B1E00"/>
    <w:rsid w:val="006304CD"/>
    <w:rsid w:val="00683D15"/>
    <w:rsid w:val="006E16EF"/>
    <w:rsid w:val="006E60C2"/>
    <w:rsid w:val="006E6553"/>
    <w:rsid w:val="00700550"/>
    <w:rsid w:val="007364E2"/>
    <w:rsid w:val="007B4099"/>
    <w:rsid w:val="008216ED"/>
    <w:rsid w:val="00881732"/>
    <w:rsid w:val="008F17A8"/>
    <w:rsid w:val="00911069"/>
    <w:rsid w:val="009739C3"/>
    <w:rsid w:val="009966A8"/>
    <w:rsid w:val="009F127B"/>
    <w:rsid w:val="00B1404A"/>
    <w:rsid w:val="00B24C45"/>
    <w:rsid w:val="00B93854"/>
    <w:rsid w:val="00BA63EE"/>
    <w:rsid w:val="00BE012B"/>
    <w:rsid w:val="00C302FB"/>
    <w:rsid w:val="00C9004C"/>
    <w:rsid w:val="00D54B33"/>
    <w:rsid w:val="00D60F4E"/>
    <w:rsid w:val="00D85842"/>
    <w:rsid w:val="00DD4CB5"/>
    <w:rsid w:val="00E50C57"/>
    <w:rsid w:val="00E535DB"/>
    <w:rsid w:val="00E72E73"/>
    <w:rsid w:val="00EC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C72A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8FC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3925A5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8F17A8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3C6E5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6E51"/>
  </w:style>
  <w:style w:type="paragraph" w:styleId="a8">
    <w:name w:val="footer"/>
    <w:basedOn w:val="a"/>
    <w:link w:val="a9"/>
    <w:uiPriority w:val="99"/>
    <w:unhideWhenUsed/>
    <w:rsid w:val="003C6E5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6E51"/>
  </w:style>
  <w:style w:type="paragraph" w:styleId="aa">
    <w:name w:val="List Paragraph"/>
    <w:basedOn w:val="a"/>
    <w:uiPriority w:val="34"/>
    <w:qFormat/>
    <w:rsid w:val="0068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8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unfpa.org/publications/implementing-comprehensive-hiv-and-sti-programmes-men-who-have-sex-men" TargetMode="External"/><Relationship Id="rId12" Type="http://schemas.openxmlformats.org/officeDocument/2006/relationships/hyperlink" Target="http://www.undp.org/content/undp/en/home/librarypage/hiv-aids/implementing-comprehensive-hiv-and-sti-programmes-with-transgend.html" TargetMode="External"/><Relationship Id="rId13" Type="http://schemas.openxmlformats.org/officeDocument/2006/relationships/hyperlink" Target="http://www.inpud.net/sites/default/files/IDUIT%205Apr2017%20for%20web.pdf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c.enpud@gmail.com" TargetMode="External"/><Relationship Id="rId8" Type="http://schemas.openxmlformats.org/officeDocument/2006/relationships/hyperlink" Target="mailto:sc.enpud@gmail.com" TargetMode="External"/><Relationship Id="rId9" Type="http://schemas.openxmlformats.org/officeDocument/2006/relationships/hyperlink" Target="mailto:sc.enpud@gmail.com" TargetMode="External"/><Relationship Id="rId10" Type="http://schemas.openxmlformats.org/officeDocument/2006/relationships/hyperlink" Target="http://www.who.int/hiv/pub/sti/sex_worker_implementation/en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jpg"/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Work File D_.tmp</Template>
  <TotalTime>69</TotalTime>
  <Pages>3</Pages>
  <Words>867</Words>
  <Characters>4944</Characters>
  <Application>Microsoft Macintosh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Asaeva Alena</dc:creator>
  <cp:keywords/>
  <dc:description/>
  <cp:lastModifiedBy>Asaeva Alena</cp:lastModifiedBy>
  <cp:revision>18</cp:revision>
  <dcterms:created xsi:type="dcterms:W3CDTF">2018-01-16T03:07:00Z</dcterms:created>
  <dcterms:modified xsi:type="dcterms:W3CDTF">2018-01-26T15:32:00Z</dcterms:modified>
</cp:coreProperties>
</file>